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E8" w:rsidRPr="00072A22" w:rsidRDefault="007B15E8" w:rsidP="00E26D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2A22">
        <w:rPr>
          <w:rFonts w:ascii="Times New Roman" w:hAnsi="Times New Roman" w:cs="Times New Roman"/>
          <w:b/>
          <w:bCs/>
        </w:rPr>
        <w:t>ИТОГОВЫЙ ПРОТОКОЛ</w:t>
      </w:r>
      <w:r>
        <w:rPr>
          <w:rFonts w:ascii="Times New Roman" w:hAnsi="Times New Roman" w:cs="Times New Roman"/>
          <w:b/>
          <w:bCs/>
        </w:rPr>
        <w:t xml:space="preserve">  МАОУ «СОШ № 2»  г .НУРЛАТ</w:t>
      </w:r>
    </w:p>
    <w:p w:rsidR="007B15E8" w:rsidRPr="00072A22" w:rsidRDefault="007B15E8" w:rsidP="0030670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ШКО</w:t>
      </w:r>
      <w:r w:rsidRPr="00072A22">
        <w:rPr>
          <w:rFonts w:ascii="Times New Roman" w:hAnsi="Times New Roman" w:cs="Times New Roman"/>
          <w:b/>
          <w:bCs/>
        </w:rPr>
        <w:t>ЛЬНОГО ЭТАПА ВСЕРОССИЙСКИХ СПОРТИВНЫХ СОРЕВНОВАНИЙ ШКОЛЬНИКОВ «ПРЕЗИДЕНТСКИЕ СПОРТИВНЫЕ ИГРЫ»</w:t>
      </w:r>
      <w:r>
        <w:rPr>
          <w:rFonts w:ascii="Times New Roman" w:hAnsi="Times New Roman" w:cs="Times New Roman"/>
          <w:b/>
          <w:bCs/>
        </w:rPr>
        <w:t xml:space="preserve">  8 кл</w:t>
      </w:r>
    </w:p>
    <w:p w:rsidR="007B15E8" w:rsidRPr="00072A22" w:rsidRDefault="007B15E8" w:rsidP="00E26D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2A22">
        <w:rPr>
          <w:rFonts w:ascii="Times New Roman" w:hAnsi="Times New Roman" w:cs="Times New Roman"/>
          <w:b/>
          <w:bCs/>
        </w:rPr>
        <w:t>«__» ________ 2022г.</w:t>
      </w:r>
    </w:p>
    <w:p w:rsidR="007B15E8" w:rsidRPr="00636049" w:rsidRDefault="007B15E8" w:rsidP="00E26D21">
      <w:pPr>
        <w:spacing w:after="0" w:line="240" w:lineRule="auto"/>
        <w:jc w:val="center"/>
        <w:rPr>
          <w:b/>
          <w:bCs/>
        </w:rPr>
      </w:pPr>
      <w:r w:rsidRPr="00636049">
        <w:rPr>
          <w:b/>
          <w:bCs/>
        </w:rPr>
        <w:t>_________________________________________________________________________________________________________________</w:t>
      </w:r>
    </w:p>
    <w:p w:rsidR="007B15E8" w:rsidRPr="00837460" w:rsidRDefault="007B15E8" w:rsidP="0083746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ЛЕГКАЯ АТЛЕТИКА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553"/>
        <w:gridCol w:w="851"/>
        <w:gridCol w:w="992"/>
        <w:gridCol w:w="850"/>
        <w:gridCol w:w="993"/>
        <w:gridCol w:w="992"/>
        <w:gridCol w:w="992"/>
        <w:gridCol w:w="851"/>
        <w:gridCol w:w="992"/>
        <w:gridCol w:w="992"/>
        <w:gridCol w:w="851"/>
        <w:gridCol w:w="1417"/>
        <w:gridCol w:w="1559"/>
      </w:tblGrid>
      <w:tr w:rsidR="007B15E8" w:rsidRPr="00EB78CF">
        <w:trPr>
          <w:trHeight w:val="555"/>
        </w:trPr>
        <w:tc>
          <w:tcPr>
            <w:tcW w:w="532" w:type="dxa"/>
            <w:vMerge w:val="restart"/>
          </w:tcPr>
          <w:p w:rsidR="007B15E8" w:rsidRPr="00EB78CF" w:rsidRDefault="007B15E8" w:rsidP="00EB78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15E8" w:rsidRPr="00EB78CF" w:rsidRDefault="007B15E8" w:rsidP="00EB7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№</w:t>
            </w:r>
          </w:p>
          <w:p w:rsidR="007B15E8" w:rsidRPr="00EB78CF" w:rsidRDefault="007B15E8" w:rsidP="00EB7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п/п</w:t>
            </w:r>
          </w:p>
          <w:p w:rsidR="007B15E8" w:rsidRPr="00EB78CF" w:rsidRDefault="007B15E8" w:rsidP="00EB78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gridSpan w:val="2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Бег 60 м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Бег 800 м (юноши)</w:t>
            </w:r>
          </w:p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Бег 600 м (девушки)</w:t>
            </w:r>
          </w:p>
        </w:tc>
        <w:tc>
          <w:tcPr>
            <w:tcW w:w="1843" w:type="dxa"/>
            <w:gridSpan w:val="2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Прыжок в длину с разбега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Метание мяча (140г) с разбега</w:t>
            </w:r>
          </w:p>
        </w:tc>
        <w:tc>
          <w:tcPr>
            <w:tcW w:w="1417" w:type="dxa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559" w:type="dxa"/>
            <w:vMerge w:val="restart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Место</w:t>
            </w:r>
          </w:p>
        </w:tc>
      </w:tr>
      <w:tr w:rsidR="007B15E8" w:rsidRPr="00EB78CF">
        <w:trPr>
          <w:trHeight w:val="492"/>
        </w:trPr>
        <w:tc>
          <w:tcPr>
            <w:tcW w:w="532" w:type="dxa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2553" w:type="dxa"/>
            <w:vMerge/>
          </w:tcPr>
          <w:p w:rsidR="007B15E8" w:rsidRPr="00EB78CF" w:rsidRDefault="007B15E8" w:rsidP="00EB78CF">
            <w:pPr>
              <w:spacing w:after="0" w:line="240" w:lineRule="auto"/>
              <w:jc w:val="center"/>
            </w:pPr>
          </w:p>
        </w:tc>
        <w:tc>
          <w:tcPr>
            <w:tcW w:w="1843" w:type="dxa"/>
            <w:gridSpan w:val="2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1559" w:type="dxa"/>
            <w:vMerge/>
          </w:tcPr>
          <w:p w:rsidR="007B15E8" w:rsidRPr="00EB78CF" w:rsidRDefault="007B15E8" w:rsidP="00EB78CF">
            <w:pPr>
              <w:spacing w:after="0" w:line="240" w:lineRule="auto"/>
            </w:pP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53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8CF">
              <w:rPr>
                <w:rFonts w:ascii="Times New Roman" w:hAnsi="Times New Roman" w:cs="Times New Roman"/>
              </w:rPr>
              <w:t>Х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Моисеев Кирилл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7,6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135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02:3</w:t>
            </w:r>
            <w:r w:rsidRPr="00EB78CF">
              <w:t>0,8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113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41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28</w:t>
            </w:r>
            <w:r w:rsidRPr="00EB78CF">
              <w:t>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36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324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1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Исмагилов Радмир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</w:t>
            </w:r>
            <w:r w:rsidRPr="00EB78CF">
              <w:t>,4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111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</w:t>
            </w:r>
            <w:r w:rsidRPr="00EB78CF">
              <w:t>:44,0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95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41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28</w:t>
            </w:r>
            <w:r w:rsidRPr="00EB78CF">
              <w:t>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35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281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Сунгатуллин Зульфир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8,5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108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02:47</w:t>
            </w:r>
            <w:r w:rsidRPr="00EB78CF">
              <w:t>,6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92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40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26</w:t>
            </w:r>
            <w:r w:rsidRPr="00EB78CF">
              <w:t>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31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269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3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Романов Юрий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</w:t>
            </w:r>
            <w:r w:rsidRPr="00EB78CF">
              <w:t>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105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</w:t>
            </w:r>
            <w:r w:rsidRPr="00EB78CF">
              <w:t>:45,6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94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41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25</w:t>
            </w:r>
            <w:r w:rsidRPr="00EB78CF">
              <w:t>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30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269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Терентьев Дмитрий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</w:t>
            </w:r>
            <w:r w:rsidRPr="00EB78CF">
              <w:t>,3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84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02:5</w:t>
            </w:r>
            <w:r w:rsidRPr="00EB78CF">
              <w:t>0,8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38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33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24</w:t>
            </w:r>
            <w:r w:rsidRPr="00EB78CF">
              <w:t>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29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234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5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Тойменев Иван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</w:t>
            </w:r>
            <w:r w:rsidRPr="00EB78CF">
              <w:t>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75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02</w:t>
            </w:r>
            <w:r w:rsidRPr="00EB78CF">
              <w:t>:48,0</w:t>
            </w: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37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22</w:t>
            </w:r>
            <w:r w:rsidRPr="00EB78CF">
              <w:t>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23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218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6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Галяутдинова Гузель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</w:t>
            </w:r>
            <w:r w:rsidRPr="00EB78CF">
              <w:t>,5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111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02:47,4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22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360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24,0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45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216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Логинова Софья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9,6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108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02:46,8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33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20,5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36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197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Хабибуллина Амина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</w:t>
            </w:r>
            <w:r w:rsidRPr="00EB78CF">
              <w:t>,4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84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02:48,6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</w:t>
            </w:r>
            <w:r w:rsidRPr="00EB78CF">
              <w:t>10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25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22,0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40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169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3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Аюпова Ания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</w:t>
            </w:r>
            <w:r w:rsidRPr="00EB78CF">
              <w:t>,8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72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02:51,6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28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20,5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36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141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5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3" w:type="dxa"/>
          </w:tcPr>
          <w:p w:rsidR="007B15E8" w:rsidRPr="00EB78CF" w:rsidRDefault="007B15E8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Терентьева Дарья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10,8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72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02:48,0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28</w:t>
            </w:r>
            <w:r w:rsidRPr="00EB78CF">
              <w:t>5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19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18,5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31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142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4</w:t>
            </w:r>
          </w:p>
        </w:tc>
      </w:tr>
      <w:tr w:rsidR="007B15E8" w:rsidRPr="00EB78CF">
        <w:tc>
          <w:tcPr>
            <w:tcW w:w="532" w:type="dxa"/>
          </w:tcPr>
          <w:p w:rsidR="007B15E8" w:rsidRPr="00EB78CF" w:rsidRDefault="007B15E8" w:rsidP="00EB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8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3" w:type="dxa"/>
          </w:tcPr>
          <w:p w:rsidR="007B15E8" w:rsidRPr="00EB78CF" w:rsidRDefault="007B15E8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i w:val="0"/>
                <w:iCs w:val="0"/>
                <w:sz w:val="28"/>
                <w:szCs w:val="28"/>
              </w:rPr>
              <w:t>Юсупова Лиана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11,0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66</w:t>
            </w:r>
          </w:p>
        </w:tc>
        <w:tc>
          <w:tcPr>
            <w:tcW w:w="850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3" w:type="dxa"/>
          </w:tcPr>
          <w:p w:rsidR="007B15E8" w:rsidRPr="00EB78CF" w:rsidRDefault="007B15E8" w:rsidP="00EB78CF">
            <w:pPr>
              <w:spacing w:after="0" w:line="240" w:lineRule="auto"/>
            </w:pP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02:54,6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26</w:t>
            </w:r>
            <w:r w:rsidRPr="00EB78CF">
              <w:t>0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13</w:t>
            </w:r>
          </w:p>
        </w:tc>
        <w:tc>
          <w:tcPr>
            <w:tcW w:w="992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18,0</w:t>
            </w:r>
          </w:p>
        </w:tc>
        <w:tc>
          <w:tcPr>
            <w:tcW w:w="851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30</w:t>
            </w:r>
          </w:p>
        </w:tc>
        <w:tc>
          <w:tcPr>
            <w:tcW w:w="1417" w:type="dxa"/>
          </w:tcPr>
          <w:p w:rsidR="007B15E8" w:rsidRPr="00EB78CF" w:rsidRDefault="007B15E8" w:rsidP="00EB78CF">
            <w:pPr>
              <w:spacing w:after="0" w:line="240" w:lineRule="auto"/>
            </w:pPr>
            <w:r>
              <w:t>120</w:t>
            </w:r>
          </w:p>
        </w:tc>
        <w:tc>
          <w:tcPr>
            <w:tcW w:w="1559" w:type="dxa"/>
          </w:tcPr>
          <w:p w:rsidR="007B15E8" w:rsidRPr="00EB78CF" w:rsidRDefault="007B15E8" w:rsidP="00EB78CF">
            <w:pPr>
              <w:spacing w:after="0" w:line="240" w:lineRule="auto"/>
            </w:pPr>
            <w:r w:rsidRPr="00EB78CF">
              <w:t>6</w:t>
            </w:r>
          </w:p>
        </w:tc>
      </w:tr>
    </w:tbl>
    <w:p w:rsidR="007B15E8" w:rsidRPr="00B212EB" w:rsidRDefault="007B15E8" w:rsidP="00E26D21">
      <w:pPr>
        <w:rPr>
          <w:rFonts w:ascii="Times New Roman" w:hAnsi="Times New Roman" w:cs="Times New Roman"/>
          <w:sz w:val="28"/>
          <w:szCs w:val="28"/>
        </w:rPr>
      </w:pPr>
      <w:r w:rsidRPr="00B212EB">
        <w:rPr>
          <w:rFonts w:ascii="Times New Roman" w:hAnsi="Times New Roman" w:cs="Times New Roman"/>
          <w:sz w:val="28"/>
          <w:szCs w:val="28"/>
        </w:rPr>
        <w:t>Судья _____________ / _______________ /</w:t>
      </w:r>
    </w:p>
    <w:p w:rsidR="007B15E8" w:rsidRDefault="007B15E8"/>
    <w:sectPr w:rsidR="007B15E8" w:rsidSect="00072A22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F9E"/>
    <w:rsid w:val="0002038B"/>
    <w:rsid w:val="00072A22"/>
    <w:rsid w:val="000C7FCF"/>
    <w:rsid w:val="00107262"/>
    <w:rsid w:val="001235CC"/>
    <w:rsid w:val="001618ED"/>
    <w:rsid w:val="00186FD8"/>
    <w:rsid w:val="001B7DE2"/>
    <w:rsid w:val="002161D5"/>
    <w:rsid w:val="0025612E"/>
    <w:rsid w:val="002C2145"/>
    <w:rsid w:val="002C2A28"/>
    <w:rsid w:val="0030670A"/>
    <w:rsid w:val="00321539"/>
    <w:rsid w:val="00411B07"/>
    <w:rsid w:val="00497E59"/>
    <w:rsid w:val="00500B5D"/>
    <w:rsid w:val="00522B2C"/>
    <w:rsid w:val="005562F2"/>
    <w:rsid w:val="00600F2C"/>
    <w:rsid w:val="00636049"/>
    <w:rsid w:val="00680BA3"/>
    <w:rsid w:val="006A406F"/>
    <w:rsid w:val="00743AD1"/>
    <w:rsid w:val="0077143A"/>
    <w:rsid w:val="00772FA5"/>
    <w:rsid w:val="007B15E8"/>
    <w:rsid w:val="007E18DB"/>
    <w:rsid w:val="00837460"/>
    <w:rsid w:val="008B301F"/>
    <w:rsid w:val="008F014E"/>
    <w:rsid w:val="00943E08"/>
    <w:rsid w:val="00977DF7"/>
    <w:rsid w:val="009865F2"/>
    <w:rsid w:val="00AD24D5"/>
    <w:rsid w:val="00B212EB"/>
    <w:rsid w:val="00B268C1"/>
    <w:rsid w:val="00B5172B"/>
    <w:rsid w:val="00BA02F5"/>
    <w:rsid w:val="00BC0ACD"/>
    <w:rsid w:val="00C91CA4"/>
    <w:rsid w:val="00CA2AD6"/>
    <w:rsid w:val="00CE48F4"/>
    <w:rsid w:val="00CE5695"/>
    <w:rsid w:val="00D32633"/>
    <w:rsid w:val="00D345E7"/>
    <w:rsid w:val="00D4021B"/>
    <w:rsid w:val="00D77131"/>
    <w:rsid w:val="00DD394F"/>
    <w:rsid w:val="00E26D21"/>
    <w:rsid w:val="00EA17CF"/>
    <w:rsid w:val="00EB402A"/>
    <w:rsid w:val="00EB78CF"/>
    <w:rsid w:val="00EE137A"/>
    <w:rsid w:val="00EE6DA7"/>
    <w:rsid w:val="00F25693"/>
    <w:rsid w:val="00F47F9E"/>
    <w:rsid w:val="00F504DC"/>
    <w:rsid w:val="00F6624D"/>
    <w:rsid w:val="00F71107"/>
    <w:rsid w:val="00F82D06"/>
    <w:rsid w:val="00F8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21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6D2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161D5"/>
    <w:rPr>
      <w:rFonts w:ascii="Times New Roman" w:eastAsia="Times New Roman" w:hAnsi="Times New Roman"/>
      <w:i/>
      <w:i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197</Words>
  <Characters>1126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Эмиль</cp:lastModifiedBy>
  <cp:revision>8</cp:revision>
  <dcterms:created xsi:type="dcterms:W3CDTF">2022-05-23T17:28:00Z</dcterms:created>
  <dcterms:modified xsi:type="dcterms:W3CDTF">2022-05-25T06:49:00Z</dcterms:modified>
</cp:coreProperties>
</file>